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7629525" cy="4400550"/>
            <wp:effectExtent l="0" t="0" r="9525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629525" cy="4400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bookmarkStart w:id="0" w:name="_GoBack"/>
      <w:bookmarkEnd w:id="0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7600950" cy="3552825"/>
            <wp:effectExtent l="0" t="0" r="0" b="9525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600950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6838" w:h="23811"/>
      <w:pgMar w:top="1440" w:right="2880" w:bottom="1440" w:left="288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B32542"/>
    <w:rsid w:val="4BB32542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inkpad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2018-06-05T05:47:00Z</dcterms:created>
  <dc:creator>Thinkpad</dc:creator>
  <cp:lastModifiedBy>Thinkpad</cp:lastModifiedBy>
  <dcterms:modified xsi:type="dcterms:W3CDTF">2018-06-05T05:48:48Z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